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52604" w14:textId="3356887D" w:rsidR="001D42A0" w:rsidRDefault="00B50428"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A091872" wp14:editId="5676A393">
                <wp:simplePos x="0" y="0"/>
                <wp:positionH relativeFrom="column">
                  <wp:posOffset>-1537970</wp:posOffset>
                </wp:positionH>
                <wp:positionV relativeFrom="paragraph">
                  <wp:posOffset>95250</wp:posOffset>
                </wp:positionV>
                <wp:extent cx="8172450" cy="19050"/>
                <wp:effectExtent l="19050" t="1905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7245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1C419" id="Łącznik prosty 1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1pt,7.5pt" to="52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" strokecolor="#f68c36 [3049]" strokeweight="3pt"/>
            </w:pict>
          </mc:Fallback>
        </mc:AlternateContent>
      </w:r>
    </w:p>
    <w:p w14:paraId="5DD74561" w14:textId="77777777" w:rsidR="00D81B1F" w:rsidRDefault="00D81B1F" w:rsidP="00636D66">
      <w:pPr>
        <w:pStyle w:val="Default"/>
        <w:spacing w:line="276" w:lineRule="auto"/>
        <w:contextualSpacing/>
        <w:jc w:val="right"/>
        <w:rPr>
          <w:rFonts w:ascii="Bookman Old Style" w:hAnsi="Bookman Old Style"/>
          <w:color w:val="000000" w:themeColor="text1"/>
          <w:sz w:val="22"/>
          <w:szCs w:val="22"/>
        </w:rPr>
      </w:pPr>
    </w:p>
    <w:p w14:paraId="0833C384" w14:textId="77777777" w:rsidR="00D81B1F" w:rsidRDefault="00D81B1F" w:rsidP="00636D66">
      <w:pPr>
        <w:pStyle w:val="Default"/>
        <w:spacing w:line="276" w:lineRule="auto"/>
        <w:contextualSpacing/>
        <w:jc w:val="right"/>
        <w:rPr>
          <w:rFonts w:ascii="Bookman Old Style" w:hAnsi="Bookman Old Style"/>
          <w:color w:val="000000" w:themeColor="text1"/>
          <w:sz w:val="22"/>
          <w:szCs w:val="22"/>
        </w:rPr>
      </w:pPr>
    </w:p>
    <w:p w14:paraId="6B62A7AB" w14:textId="77777777" w:rsidR="00D81B1F" w:rsidRDefault="00D81B1F" w:rsidP="00636D66">
      <w:pPr>
        <w:pStyle w:val="Default"/>
        <w:spacing w:line="276" w:lineRule="auto"/>
        <w:contextualSpacing/>
        <w:jc w:val="right"/>
        <w:rPr>
          <w:rFonts w:ascii="Bookman Old Style" w:hAnsi="Bookman Old Style"/>
          <w:color w:val="000000" w:themeColor="text1"/>
          <w:sz w:val="22"/>
          <w:szCs w:val="22"/>
        </w:rPr>
      </w:pPr>
    </w:p>
    <w:p w14:paraId="6EA7EEAE" w14:textId="77777777" w:rsidR="00D81B1F" w:rsidRDefault="00D81B1F" w:rsidP="00636D66">
      <w:pPr>
        <w:pStyle w:val="Default"/>
        <w:spacing w:line="276" w:lineRule="auto"/>
        <w:contextualSpacing/>
        <w:jc w:val="right"/>
        <w:rPr>
          <w:rFonts w:ascii="Bookman Old Style" w:hAnsi="Bookman Old Style"/>
          <w:color w:val="000000" w:themeColor="text1"/>
          <w:sz w:val="22"/>
          <w:szCs w:val="22"/>
        </w:rPr>
      </w:pPr>
    </w:p>
    <w:p w14:paraId="7B6AF397" w14:textId="5144CBD4" w:rsidR="00525E37" w:rsidRPr="001016E3" w:rsidRDefault="00525E37" w:rsidP="00525E37">
      <w:pPr>
        <w:rPr>
          <w:b/>
          <w:bCs/>
        </w:rPr>
      </w:pPr>
      <w:r w:rsidRPr="001016E3">
        <w:rPr>
          <w:b/>
          <w:bCs/>
        </w:rPr>
        <w:t xml:space="preserve">Oświadczenie Autora/Autorki/Autorów dotyczące wykorzystania narzędzi sztucznej inteligencji (AI/SI) w procesie przygotowania </w:t>
      </w:r>
      <w:r w:rsidR="001016E3" w:rsidRPr="001016E3">
        <w:rPr>
          <w:b/>
          <w:bCs/>
        </w:rPr>
        <w:t>manuskryptu</w:t>
      </w:r>
    </w:p>
    <w:p w14:paraId="510FE177" w14:textId="77777777" w:rsidR="00525E37" w:rsidRDefault="00525E37" w:rsidP="00525E37"/>
    <w:p w14:paraId="69496493" w14:textId="452C6906" w:rsidR="00525E37" w:rsidRDefault="00525E37" w:rsidP="00525E37">
      <w:r>
        <w:t>Tytuł manuskryptu:</w:t>
      </w:r>
      <w:r w:rsidR="001016E3">
        <w:t xml:space="preserve">    </w:t>
      </w:r>
      <w:r>
        <w:t>……………………………………………………………..</w:t>
      </w:r>
    </w:p>
    <w:p w14:paraId="3FA44D25" w14:textId="53C5E3D2" w:rsidR="00525E37" w:rsidRDefault="00525E37" w:rsidP="00525E37">
      <w:r>
        <w:t>Redakcja prosi o zaznaczenie jednego z oświadczeń poniżej</w:t>
      </w:r>
      <w:r w:rsidR="001016E3">
        <w:t>:</w:t>
      </w:r>
    </w:p>
    <w:p w14:paraId="1D3053F1" w14:textId="77777777" w:rsidR="00525E37" w:rsidRDefault="00525E37" w:rsidP="00525E37">
      <w:pPr>
        <w:pStyle w:val="Akapitzlist"/>
        <w:numPr>
          <w:ilvl w:val="0"/>
          <w:numId w:val="2"/>
        </w:num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058E65" wp14:editId="64347B73">
                <wp:simplePos x="0" y="0"/>
                <wp:positionH relativeFrom="column">
                  <wp:posOffset>-635</wp:posOffset>
                </wp:positionH>
                <wp:positionV relativeFrom="paragraph">
                  <wp:posOffset>26670</wp:posOffset>
                </wp:positionV>
                <wp:extent cx="243840" cy="312420"/>
                <wp:effectExtent l="0" t="0" r="22860" b="1143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89017" id="Prostokąt 4" o:spid="_x0000_s1026" style="position:absolute;margin-left:-.05pt;margin-top:2.1pt;width:19.2pt;height:24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" filled="f" strokecolor="black [3213]" strokeweight="2pt"/>
            </w:pict>
          </mc:Fallback>
        </mc:AlternateContent>
      </w:r>
      <w:r>
        <w:t>W procesie przygotowania niniejszego manuskryptu nie korzystano z żadnych narzędzi sztucznej inteligencji.</w:t>
      </w:r>
    </w:p>
    <w:p w14:paraId="621113AC" w14:textId="77777777" w:rsidR="00525E37" w:rsidRDefault="00525E37" w:rsidP="00525E37">
      <w:pPr>
        <w:pStyle w:val="Akapitzlist"/>
      </w:pPr>
    </w:p>
    <w:p w14:paraId="442CA67E" w14:textId="4AAAA7CE" w:rsidR="00525E37" w:rsidRDefault="00525E37" w:rsidP="00525E37">
      <w:pPr>
        <w:pStyle w:val="Akapitzlist"/>
        <w:numPr>
          <w:ilvl w:val="0"/>
          <w:numId w:val="2"/>
        </w:num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C70E4E9" wp14:editId="220A9B5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3840" cy="312420"/>
                <wp:effectExtent l="0" t="0" r="22860" b="1143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D694F" id="Prostokąt 6" o:spid="_x0000_s1026" style="position:absolute;margin-left:0;margin-top:-.05pt;width:19.2pt;height:24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" filled="f" strokecolor="black [3213]" strokeweight="2pt"/>
            </w:pict>
          </mc:Fallback>
        </mc:AlternateContent>
      </w:r>
      <w:r>
        <w:t>W procesie przygotowania niniejszego manuskryptu korzystano z narzędzi sztucznej inteligencji do wspomagania redakcji językowo-stylistycznej oraz</w:t>
      </w:r>
      <w:r w:rsidR="001016E3">
        <w:t xml:space="preserve"> / lub </w:t>
      </w:r>
      <w:r>
        <w:t>do reorganizacji struktury manuskryptu.</w:t>
      </w:r>
    </w:p>
    <w:p w14:paraId="7FFC1705" w14:textId="77777777" w:rsidR="00525E37" w:rsidRDefault="00525E37" w:rsidP="00525E37">
      <w:pPr>
        <w:pStyle w:val="Akapitzlist"/>
      </w:pPr>
    </w:p>
    <w:p w14:paraId="3E300CA6" w14:textId="77777777" w:rsidR="00525E37" w:rsidRDefault="00525E37" w:rsidP="00525E37">
      <w:pPr>
        <w:pStyle w:val="Akapitzlist"/>
      </w:pPr>
      <w:r>
        <w:t>W przypadku zaznaczenia opcji (2) redakcja prosi o wskazanie użytych narzędzi oraz celu ich wykorzystania:</w:t>
      </w:r>
    </w:p>
    <w:p w14:paraId="546207D5" w14:textId="77777777" w:rsidR="00525E37" w:rsidRDefault="00525E37" w:rsidP="00525E37">
      <w:pPr>
        <w:pStyle w:val="Akapitzlist"/>
        <w:numPr>
          <w:ilvl w:val="0"/>
          <w:numId w:val="3"/>
        </w:numPr>
        <w:spacing w:after="160" w:line="259" w:lineRule="auto"/>
      </w:pPr>
      <w:r>
        <w:t>redakcja językowo-stylistyczna ………………………………………………..</w:t>
      </w:r>
    </w:p>
    <w:p w14:paraId="4FD353D0" w14:textId="77777777" w:rsidR="00525E37" w:rsidRDefault="00525E37" w:rsidP="00525E37">
      <w:pPr>
        <w:pStyle w:val="Akapitzlist"/>
        <w:numPr>
          <w:ilvl w:val="0"/>
          <w:numId w:val="3"/>
        </w:numPr>
        <w:spacing w:after="160" w:line="259" w:lineRule="auto"/>
      </w:pPr>
      <w:r>
        <w:t>edycja struktury manuskryptu ………………………………………………….</w:t>
      </w:r>
    </w:p>
    <w:p w14:paraId="79433FCE" w14:textId="77777777" w:rsidR="00525E37" w:rsidRDefault="00525E37" w:rsidP="00525E37">
      <w:pPr>
        <w:pStyle w:val="Akapitzlist"/>
        <w:numPr>
          <w:ilvl w:val="0"/>
          <w:numId w:val="3"/>
        </w:numPr>
        <w:spacing w:after="160" w:line="259" w:lineRule="auto"/>
      </w:pPr>
      <w:r>
        <w:t>generowanie obrazów ………………………………………………………….</w:t>
      </w:r>
    </w:p>
    <w:p w14:paraId="23F3BB99" w14:textId="77777777" w:rsidR="00525E37" w:rsidRDefault="00525E37" w:rsidP="00525E37"/>
    <w:p w14:paraId="58709680" w14:textId="77777777" w:rsidR="00525E37" w:rsidRDefault="00525E37" w:rsidP="00525E37">
      <w:r>
        <w:t>Autor/Autorka/Autorzy oświadczają, że:</w:t>
      </w:r>
    </w:p>
    <w:p w14:paraId="724A95FF" w14:textId="61F9C45D" w:rsidR="00525E37" w:rsidRDefault="00525E37" w:rsidP="00525E37">
      <w:r>
        <w:t xml:space="preserve">- żadne </w:t>
      </w:r>
      <w:r w:rsidRPr="0020317C">
        <w:t>narzędzi</w:t>
      </w:r>
      <w:r>
        <w:t>e</w:t>
      </w:r>
      <w:r w:rsidRPr="0020317C">
        <w:t xml:space="preserve"> </w:t>
      </w:r>
      <w:r>
        <w:t xml:space="preserve">sztucznej inteligencji </w:t>
      </w:r>
      <w:r w:rsidRPr="0020317C">
        <w:t xml:space="preserve">nie </w:t>
      </w:r>
      <w:r>
        <w:t>zostało</w:t>
      </w:r>
      <w:r w:rsidRPr="0020317C">
        <w:t xml:space="preserve"> wsk</w:t>
      </w:r>
      <w:r>
        <w:t>a</w:t>
      </w:r>
      <w:r w:rsidRPr="0020317C">
        <w:t>za</w:t>
      </w:r>
      <w:r>
        <w:t>ne ani</w:t>
      </w:r>
      <w:r w:rsidRPr="0020317C">
        <w:t xml:space="preserve"> u</w:t>
      </w:r>
      <w:r>
        <w:t>znane za autora lub współautora</w:t>
      </w:r>
      <w:r w:rsidR="001016E3">
        <w:t xml:space="preserve"> nadesłanego manuskryptu,</w:t>
      </w:r>
    </w:p>
    <w:p w14:paraId="32694E40" w14:textId="1D834CC2" w:rsidR="00525E37" w:rsidRDefault="00525E37" w:rsidP="00525E37">
      <w:r>
        <w:t>- za oryginalność, poprawność merytoryczną treści, prawidłowe przypisanie źródeł oraz wkład intelektualny w przesłany manuskrypt odpowiada Autor/Autorka/Autorzy jako osoby fizyczne</w:t>
      </w:r>
      <w:r w:rsidR="001016E3">
        <w:t>.</w:t>
      </w:r>
    </w:p>
    <w:p w14:paraId="0CEBB569" w14:textId="77777777" w:rsidR="00525E37" w:rsidRDefault="00525E37" w:rsidP="00525E37"/>
    <w:p w14:paraId="499B2D8C" w14:textId="415E4EFC" w:rsidR="00525E37" w:rsidRDefault="00525E37" w:rsidP="00525E37">
      <w:pPr>
        <w:jc w:val="center"/>
      </w:pPr>
      <w:r>
        <w:t xml:space="preserve">                                                                 </w:t>
      </w:r>
      <w:r w:rsidR="001016E3">
        <w:t>………</w:t>
      </w:r>
      <w:r>
        <w:t xml:space="preserve">.……………………………,   </w:t>
      </w:r>
      <w:r w:rsidR="001016E3">
        <w:t>…….</w:t>
      </w:r>
      <w:r>
        <w:t>………………….</w:t>
      </w:r>
    </w:p>
    <w:p w14:paraId="612F3ABC" w14:textId="77777777" w:rsidR="00525E37" w:rsidRDefault="00525E37" w:rsidP="00525E37">
      <w:pPr>
        <w:ind w:left="3540" w:firstLine="708"/>
      </w:pPr>
      <w:r>
        <w:t>podpis(y) Autora/Autorki/Autorów,     data</w:t>
      </w:r>
    </w:p>
    <w:p w14:paraId="6BED2732" w14:textId="77777777" w:rsidR="00525E37" w:rsidRDefault="00525E37" w:rsidP="00525E37"/>
    <w:p w14:paraId="5802FE54" w14:textId="4817F221" w:rsidR="005D7474" w:rsidRDefault="00B50428"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4E32F" wp14:editId="211A0BB6">
                <wp:simplePos x="0" y="0"/>
                <wp:positionH relativeFrom="column">
                  <wp:posOffset>-1200150</wp:posOffset>
                </wp:positionH>
                <wp:positionV relativeFrom="paragraph">
                  <wp:posOffset>342900</wp:posOffset>
                </wp:positionV>
                <wp:extent cx="8172450" cy="19050"/>
                <wp:effectExtent l="19050" t="1905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72450" cy="190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2D913" id="Łącznik prosty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4.5pt,27pt" to="549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" strokecolor="#f69240" strokeweight="3pt"/>
            </w:pict>
          </mc:Fallback>
        </mc:AlternateContent>
      </w:r>
    </w:p>
    <w:sectPr w:rsidR="005D7474" w:rsidSect="00E935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6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0B5EE" w14:textId="77777777" w:rsidR="00B51F81" w:rsidRDefault="00B51F81" w:rsidP="00D23B14">
      <w:pPr>
        <w:spacing w:after="0" w:line="240" w:lineRule="auto"/>
      </w:pPr>
      <w:r>
        <w:separator/>
      </w:r>
    </w:p>
  </w:endnote>
  <w:endnote w:type="continuationSeparator" w:id="0">
    <w:p w14:paraId="7908D993" w14:textId="77777777" w:rsidR="00B51F81" w:rsidRDefault="00B51F81" w:rsidP="00D23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37484" w14:textId="77777777" w:rsidR="00D23B14" w:rsidRDefault="00E93519" w:rsidP="00E93519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A968D35" wp14:editId="7CB41DDD">
          <wp:extent cx="2656186" cy="3238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udia_poetica_papier_S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5566" cy="3249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85B9B" w14:textId="40843AE9" w:rsidR="00D23B14" w:rsidRDefault="00636D66" w:rsidP="00E93519">
    <w:pPr>
      <w:pStyle w:val="Stopka"/>
      <w:jc w:val="center"/>
      <w:rPr>
        <w:noProof/>
        <w:lang w:eastAsia="pl-PL"/>
      </w:rPr>
    </w:pPr>
    <w:r>
      <w:rPr>
        <w:noProof/>
        <w:lang w:eastAsia="pl-PL"/>
      </w:rPr>
      <w:t>Instytut Filologii Polskiej, Uniwersytet Komisji Edukacji Narodowej</w:t>
    </w:r>
  </w:p>
  <w:p w14:paraId="048FB190" w14:textId="6E79DFF6" w:rsidR="00636D66" w:rsidRDefault="00636D66" w:rsidP="00E93519">
    <w:pPr>
      <w:pStyle w:val="Stopka"/>
      <w:jc w:val="center"/>
      <w:rPr>
        <w:noProof/>
        <w:lang w:eastAsia="pl-PL"/>
      </w:rPr>
    </w:pPr>
    <w:r>
      <w:rPr>
        <w:noProof/>
        <w:lang w:eastAsia="pl-PL"/>
      </w:rPr>
      <w:t>ul. Podchorążych 2, 30-084 Kraków</w:t>
    </w:r>
  </w:p>
  <w:p w14:paraId="3375B6B0" w14:textId="1DAB5670" w:rsidR="00636D66" w:rsidRDefault="00636D66" w:rsidP="00E93519">
    <w:pPr>
      <w:pStyle w:val="Stopka"/>
      <w:jc w:val="center"/>
    </w:pPr>
    <w:r w:rsidRPr="00636D66">
      <w:t>studiapoetica@u</w:t>
    </w:r>
    <w:r w:rsidR="006B447A">
      <w:t>ken</w:t>
    </w:r>
    <w:r w:rsidRPr="00636D66">
      <w:t>.krakow.pl</w:t>
    </w:r>
    <w:r>
      <w:t xml:space="preserve">; </w:t>
    </w:r>
    <w:r w:rsidRPr="00636D66">
      <w:t>https://studiapoetica.u</w:t>
    </w:r>
    <w:r w:rsidR="006B447A">
      <w:t>ken</w:t>
    </w:r>
    <w:r w:rsidRPr="00636D66">
      <w:t>.krakow.pl/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21248" w14:textId="77777777" w:rsidR="00B51F81" w:rsidRDefault="00B51F81" w:rsidP="00D23B14">
      <w:pPr>
        <w:spacing w:after="0" w:line="240" w:lineRule="auto"/>
      </w:pPr>
      <w:r>
        <w:separator/>
      </w:r>
    </w:p>
  </w:footnote>
  <w:footnote w:type="continuationSeparator" w:id="0">
    <w:p w14:paraId="4011A3A3" w14:textId="77777777" w:rsidR="00B51F81" w:rsidRDefault="00B51F81" w:rsidP="00D23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142A5" w14:textId="77777777" w:rsidR="00D23B14" w:rsidRDefault="00D23B14" w:rsidP="00D23B14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7C615" w14:textId="77777777" w:rsidR="00D23B14" w:rsidRDefault="00E93519" w:rsidP="00E9351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4EAB1FB" wp14:editId="5ABAA60D">
          <wp:extent cx="2462789" cy="1103378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udia_poetica_papier_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2789" cy="1103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51440"/>
    <w:multiLevelType w:val="hybridMultilevel"/>
    <w:tmpl w:val="07326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3705"/>
    <w:multiLevelType w:val="hybridMultilevel"/>
    <w:tmpl w:val="8B965A58"/>
    <w:lvl w:ilvl="0" w:tplc="7F92A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31A3"/>
    <w:multiLevelType w:val="hybridMultilevel"/>
    <w:tmpl w:val="A76C5B34"/>
    <w:lvl w:ilvl="0" w:tplc="9AE85C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66"/>
    <w:rsid w:val="0009778C"/>
    <w:rsid w:val="001016E3"/>
    <w:rsid w:val="001D42A0"/>
    <w:rsid w:val="001F4D42"/>
    <w:rsid w:val="002917DF"/>
    <w:rsid w:val="00401813"/>
    <w:rsid w:val="00437417"/>
    <w:rsid w:val="004B374E"/>
    <w:rsid w:val="004F6D51"/>
    <w:rsid w:val="00525E37"/>
    <w:rsid w:val="005D7474"/>
    <w:rsid w:val="00636D66"/>
    <w:rsid w:val="00660620"/>
    <w:rsid w:val="006B447A"/>
    <w:rsid w:val="007054AE"/>
    <w:rsid w:val="008B2B28"/>
    <w:rsid w:val="00914063"/>
    <w:rsid w:val="00AD5F66"/>
    <w:rsid w:val="00B50428"/>
    <w:rsid w:val="00B51F81"/>
    <w:rsid w:val="00CA3279"/>
    <w:rsid w:val="00D21CDA"/>
    <w:rsid w:val="00D23B14"/>
    <w:rsid w:val="00D81B1F"/>
    <w:rsid w:val="00E06C12"/>
    <w:rsid w:val="00E93519"/>
    <w:rsid w:val="00FA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C3E00"/>
  <w15:docId w15:val="{2B9495CD-F031-4CFC-850E-1A1EDEF3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3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B14"/>
  </w:style>
  <w:style w:type="paragraph" w:styleId="Stopka">
    <w:name w:val="footer"/>
    <w:basedOn w:val="Normalny"/>
    <w:link w:val="StopkaZnak"/>
    <w:uiPriority w:val="99"/>
    <w:unhideWhenUsed/>
    <w:rsid w:val="00D23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B14"/>
  </w:style>
  <w:style w:type="paragraph" w:styleId="Tekstdymka">
    <w:name w:val="Balloon Text"/>
    <w:basedOn w:val="Normalny"/>
    <w:link w:val="TekstdymkaZnak"/>
    <w:uiPriority w:val="99"/>
    <w:semiHidden/>
    <w:unhideWhenUsed/>
    <w:rsid w:val="00D2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B1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36D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6D66"/>
    <w:rPr>
      <w:color w:val="605E5C"/>
      <w:shd w:val="clear" w:color="auto" w:fill="E1DFDD"/>
    </w:rPr>
  </w:style>
  <w:style w:type="paragraph" w:customStyle="1" w:styleId="Default">
    <w:name w:val="Default"/>
    <w:rsid w:val="00636D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97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magda\Desktop\Aktualno&#347;ci%20organizacja\Katedra%20TL\Studia%20Poetica\SP%20ROZW&#211;J%20CZASOPISMA\Projekt%20graficzny\poprawione%20projekty%20p.%20Klag\Studia_Poetica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FA305-8E8A-464E-AF44-C7A152AA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Studia_Poetica.dotm</Template>
  <TotalTime>1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recenzent</cp:lastModifiedBy>
  <cp:revision>2</cp:revision>
  <cp:lastPrinted>2021-02-07T11:35:00Z</cp:lastPrinted>
  <dcterms:created xsi:type="dcterms:W3CDTF">2026-07-12T17:49:00Z</dcterms:created>
  <dcterms:modified xsi:type="dcterms:W3CDTF">2026-07-12T17:49:00Z</dcterms:modified>
</cp:coreProperties>
</file>